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B21" w:rsidRDefault="006C2E0B">
      <w:r>
        <w:rPr>
          <w:noProof/>
          <w:lang w:eastAsia="en-NZ"/>
        </w:rPr>
        <w:drawing>
          <wp:inline distT="0" distB="0" distL="0" distR="0" wp14:anchorId="14682FF8" wp14:editId="7C050180">
            <wp:extent cx="5731510" cy="2861459"/>
            <wp:effectExtent l="0" t="0" r="2540" b="0"/>
            <wp:docPr id="1" name="Picture 1" descr="E:\English Resources\Year 10\Static Image\Year 10 2013\world-heart-fede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nglish Resources\Year 10\Static Image\Year 10 2013\world-heart-federatio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0B" w:rsidRDefault="006C2E0B"/>
    <w:p w:rsidR="006C2E0B" w:rsidRDefault="006C2E0B">
      <w:r>
        <w:rPr>
          <w:noProof/>
          <w:lang w:eastAsia="en-NZ"/>
        </w:rPr>
        <w:drawing>
          <wp:inline distT="0" distB="0" distL="0" distR="0" wp14:anchorId="6717857B" wp14:editId="0C68B4CD">
            <wp:extent cx="5731510" cy="3438906"/>
            <wp:effectExtent l="0" t="0" r="2540" b="9525"/>
            <wp:docPr id="2" name="Picture 2" descr="E:\English Resources\Year 10\Static Image\Year 10 2013\McDonalds_Loose_Change_1_ibelieveinad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nglish Resources\Year 10\Static Image\Year 10 2013\McDonalds_Loose_Change_1_ibelieveinad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0B" w:rsidRDefault="006C2E0B"/>
    <w:p w:rsidR="006C2E0B" w:rsidRDefault="006C2E0B"/>
    <w:p w:rsidR="006C2E0B" w:rsidRDefault="006C2E0B"/>
    <w:p w:rsidR="006C2E0B" w:rsidRDefault="006C2E0B"/>
    <w:p w:rsidR="006C2E0B" w:rsidRDefault="006C2E0B"/>
    <w:p w:rsidR="006C2E0B" w:rsidRDefault="006C2E0B"/>
    <w:p w:rsidR="006C2E0B" w:rsidRDefault="006C2E0B">
      <w:r>
        <w:rPr>
          <w:noProof/>
          <w:lang w:eastAsia="en-NZ"/>
        </w:rPr>
        <w:lastRenderedPageBreak/>
        <w:drawing>
          <wp:inline distT="0" distB="0" distL="0" distR="0" wp14:anchorId="27ECCC47" wp14:editId="42659549">
            <wp:extent cx="5942039" cy="7600950"/>
            <wp:effectExtent l="0" t="0" r="1905" b="0"/>
            <wp:docPr id="3" name="Picture 3" descr="E:\English Resources\Year 10\Static Image\Year 10 2013\Harvest Powerb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nglish Resources\Year 10\Static Image\Year 10 2013\Harvest Powerbar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581" cy="761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0B" w:rsidRDefault="006C2E0B">
      <w:r>
        <w:rPr>
          <w:noProof/>
          <w:lang w:eastAsia="en-NZ"/>
        </w:rPr>
        <w:lastRenderedPageBreak/>
        <w:drawing>
          <wp:inline distT="0" distB="0" distL="0" distR="0" wp14:anchorId="4E1CF506" wp14:editId="47F0C969">
            <wp:extent cx="5863590" cy="7715250"/>
            <wp:effectExtent l="0" t="0" r="3810" b="0"/>
            <wp:docPr id="4" name="Picture 4" descr="E:\English Resources\Year 10\Static Image\Year 10 2013\nouveau-small-business-marketing-brand-promo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nglish Resources\Year 10\Static Image\Year 10 2013\nouveau-small-business-marketing-brand-promotion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0B" w:rsidRDefault="006C2E0B"/>
    <w:p w:rsidR="006C2E0B" w:rsidRDefault="006C2E0B"/>
    <w:p w:rsidR="006C2E0B" w:rsidRDefault="006C2E0B"/>
    <w:p w:rsidR="006C2E0B" w:rsidRDefault="006C2E0B"/>
    <w:p w:rsidR="006C2E0B" w:rsidRDefault="006C2E0B">
      <w:r>
        <w:rPr>
          <w:noProof/>
          <w:lang w:eastAsia="en-NZ"/>
        </w:rPr>
        <w:drawing>
          <wp:inline distT="0" distB="0" distL="0" distR="0" wp14:anchorId="7B6BA000" wp14:editId="6AE61E8D">
            <wp:extent cx="5619750" cy="8429625"/>
            <wp:effectExtent l="0" t="0" r="0" b="9525"/>
            <wp:docPr id="5" name="Picture 5" descr="E:\English Resources\Year 10\Static Image\Year 10 2013\anti-smoking-advertisements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nglish Resources\Year 10\Static Image\Year 10 2013\anti-smoking-advertisements-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2E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E0B"/>
    <w:rsid w:val="005E7B21"/>
    <w:rsid w:val="006C2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E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E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B5AF66B8</Template>
  <TotalTime>5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Scott</dc:creator>
  <cp:lastModifiedBy>Jason Scott</cp:lastModifiedBy>
  <cp:revision>1</cp:revision>
  <dcterms:created xsi:type="dcterms:W3CDTF">2013-07-03T00:20:00Z</dcterms:created>
  <dcterms:modified xsi:type="dcterms:W3CDTF">2013-07-03T00:25:00Z</dcterms:modified>
</cp:coreProperties>
</file>